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E50D9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445B5E" w:rsidP="00445B5E">
            <w:r>
              <w:rPr>
                <w:rFonts w:hint="cs"/>
                <w:rtl/>
              </w:rPr>
              <w:t>15</w:t>
            </w:r>
            <w:r w:rsidR="005763CE">
              <w:rPr>
                <w:rFonts w:hint="cs"/>
                <w:rtl/>
              </w:rPr>
              <w:t>/</w:t>
            </w:r>
            <w:r w:rsidR="005A42A7">
              <w:rPr>
                <w:rFonts w:hint="cs"/>
                <w:rtl/>
              </w:rPr>
              <w:t>10</w:t>
            </w:r>
            <w:r w:rsidR="005763CE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2023</w:t>
            </w:r>
          </w:p>
        </w:tc>
      </w:tr>
    </w:tbl>
    <w:p w:rsidR="00332AFB" w:rsidRDefault="00E50D94" w:rsidP="00222867">
      <w:pPr>
        <w:rPr>
          <w:rtl/>
        </w:rPr>
      </w:pPr>
    </w:p>
    <w:p w:rsidR="00222867" w:rsidRDefault="00E50D94" w:rsidP="00222867">
      <w:pPr>
        <w:rPr>
          <w:rtl/>
        </w:rPr>
      </w:pPr>
    </w:p>
    <w:p w:rsidR="00222867" w:rsidRDefault="00E50D94" w:rsidP="00222867">
      <w:pPr>
        <w:rPr>
          <w:rtl/>
        </w:rPr>
      </w:pPr>
    </w:p>
    <w:p w:rsidR="00222867" w:rsidRDefault="00E50D94" w:rsidP="00222867">
      <w:pPr>
        <w:rPr>
          <w:rtl/>
        </w:rPr>
      </w:pPr>
    </w:p>
    <w:p w:rsidR="00222867" w:rsidRDefault="00E50D94" w:rsidP="00222867">
      <w:pPr>
        <w:rPr>
          <w:rtl/>
        </w:rPr>
      </w:pPr>
    </w:p>
    <w:p w:rsidR="00222867" w:rsidRDefault="00E50D9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E50D9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E50D9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C70AF8" w:rsidRPr="00C70AF8" w:rsidRDefault="00C70AF8" w:rsidP="004D03AD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משרד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עושה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שימוש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במערכות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מבוססות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084DC9">
              <w:rPr>
                <w:rFonts w:ascii="Arial" w:hAnsi="Arial"/>
                <w:b/>
                <w:sz w:val="22"/>
                <w:szCs w:val="22"/>
              </w:rPr>
              <w:t>Oracle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ובכלל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זה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 w:rsidRPr="004D03AD">
              <w:rPr>
                <w:rFonts w:ascii="Arial" w:hAnsi="Arial"/>
                <w:b/>
                <w:sz w:val="22"/>
                <w:szCs w:val="22"/>
              </w:rPr>
              <w:t>Oracle Database Enterprise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,</w:t>
            </w:r>
            <w:r w:rsidRPr="00C70AF8">
              <w:rPr>
                <w:rFonts w:ascii="Arial" w:hAnsi="Arial"/>
                <w:b/>
                <w:sz w:val="22"/>
                <w:szCs w:val="22"/>
              </w:rPr>
              <w:t xml:space="preserve">  </w:t>
            </w:r>
            <w:r w:rsidR="004D03AD" w:rsidRPr="004D03AD">
              <w:rPr>
                <w:rFonts w:ascii="Arial" w:hAnsi="Arial"/>
                <w:b/>
                <w:sz w:val="22"/>
                <w:szCs w:val="22"/>
              </w:rPr>
              <w:t xml:space="preserve">Oracle </w:t>
            </w:r>
            <w:r w:rsidR="004D03AD" w:rsidRPr="005A42A7">
              <w:rPr>
                <w:rFonts w:ascii="Arial" w:hAnsi="Arial"/>
                <w:b/>
                <w:sz w:val="22"/>
                <w:szCs w:val="22"/>
              </w:rPr>
              <w:t>WebLogic Suite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>
              <w:rPr>
                <w:rFonts w:ascii="Arial" w:hAnsi="Arial" w:hint="cs"/>
                <w:b/>
                <w:sz w:val="22"/>
                <w:szCs w:val="22"/>
                <w:rtl/>
              </w:rPr>
              <w:t>אורקל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proofErr w:type="spellStart"/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להלן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:"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proofErr w:type="spellEnd"/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>
              <w:rPr>
                <w:rFonts w:ascii="Arial" w:hAnsi="Arial" w:hint="cs"/>
                <w:b/>
                <w:sz w:val="22"/>
                <w:szCs w:val="22"/>
                <w:rtl/>
              </w:rPr>
              <w:t>אורקל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")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מספקת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>
              <w:rPr>
                <w:rFonts w:ascii="Arial" w:hAnsi="Arial" w:hint="cs"/>
                <w:b/>
                <w:sz w:val="22"/>
                <w:szCs w:val="22"/>
                <w:rtl/>
              </w:rPr>
              <w:t>רישוי ו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וזמינה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24/7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ומבטיחה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בכך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רמות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השירות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הנדרשות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למשרד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וזאת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באמצעות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 w:rsidRPr="004D03AD">
              <w:rPr>
                <w:rFonts w:ascii="Arial" w:hAnsi="Arial"/>
                <w:b/>
                <w:sz w:val="22"/>
                <w:szCs w:val="22"/>
                <w:rtl/>
              </w:rPr>
              <w:t xml:space="preserve">הסכם </w:t>
            </w:r>
            <w:proofErr w:type="spellStart"/>
            <w:r w:rsidR="004D03AD" w:rsidRPr="004D03AD">
              <w:rPr>
                <w:rFonts w:ascii="Arial" w:hAnsi="Arial"/>
                <w:b/>
                <w:sz w:val="22"/>
                <w:szCs w:val="22"/>
                <w:rtl/>
              </w:rPr>
              <w:t>חשכ"ל</w:t>
            </w:r>
            <w:proofErr w:type="spellEnd"/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שמבסגרתו</w:t>
            </w:r>
            <w:proofErr w:type="spellEnd"/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רוכש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המשרד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מחברת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>
              <w:rPr>
                <w:rFonts w:ascii="Arial" w:hAnsi="Arial" w:hint="cs"/>
                <w:b/>
                <w:sz w:val="22"/>
                <w:szCs w:val="22"/>
                <w:rtl/>
              </w:rPr>
              <w:t>אורקל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בהתאם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לרמות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השירות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המוגדרות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>
              <w:rPr>
                <w:rFonts w:ascii="Arial" w:hAnsi="Arial" w:hint="cs"/>
                <w:b/>
                <w:sz w:val="22"/>
                <w:szCs w:val="22"/>
                <w:rtl/>
              </w:rPr>
              <w:t>הנדרשות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C70AF8" w:rsidRPr="00C70AF8" w:rsidRDefault="00C70AF8" w:rsidP="004D03AD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תמיכת</w:t>
            </w:r>
            <w:r w:rsidR="004D03AD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אורקל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מספקת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גישה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ומועדפת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לשירותי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4D03AD">
              <w:rPr>
                <w:rFonts w:ascii="Arial" w:hAnsi="Arial" w:hint="cs"/>
                <w:b/>
                <w:sz w:val="22"/>
                <w:szCs w:val="22"/>
                <w:rtl/>
              </w:rPr>
              <w:t>אורקל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:</w:t>
            </w:r>
          </w:p>
          <w:p w:rsidR="00C70AF8" w:rsidRPr="00084DC9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שירותי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24*7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לתקלות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מומחים</w:t>
            </w:r>
          </w:p>
          <w:p w:rsidR="00C70AF8" w:rsidRPr="00C70AF8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שירותי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פרואקטיביים</w:t>
            </w:r>
          </w:p>
          <w:p w:rsidR="00C70AF8" w:rsidRPr="00C70AF8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גישה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למקורות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מידע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והשתתפות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בסדנאות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טכנולוגיות</w:t>
            </w:r>
          </w:p>
          <w:p w:rsidR="006401F5" w:rsidRPr="005A42A7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קשר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בין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התומכים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לקבוצות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הפיתוח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המוצרים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במסגרת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טיפול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בתקלות</w:t>
            </w:r>
          </w:p>
          <w:p w:rsidR="005A42A7" w:rsidRPr="005A42A7" w:rsidRDefault="005A42A7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5A42A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שירותי ענן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אורקל </w:t>
            </w:r>
            <w:r w:rsidRPr="005A42A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עבור מערכת קול הבריאות </w:t>
            </w:r>
            <w:r w:rsidRPr="005A42A7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5A42A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סביבות נמוכות</w:t>
            </w:r>
          </w:p>
        </w:tc>
      </w:tr>
    </w:tbl>
    <w:p w:rsidR="00222867" w:rsidRPr="00AF57E9" w:rsidRDefault="00E50D9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E50D9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E50D9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E50D9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E50D9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222867" w:rsidRPr="00AF57E9" w:rsidRDefault="00992F07" w:rsidP="00992F0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אורקל</w:t>
            </w:r>
            <w:r w:rsidR="00C70AF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222867" w:rsidRPr="00E630D4" w:rsidRDefault="00E50D94">
            <w:pPr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 w:rsidRPr="00E50D94">
              <w:rPr>
                <w:rFonts w:ascii="Arial" w:hAnsi="Arial"/>
                <w:b/>
                <w:sz w:val="22"/>
                <w:szCs w:val="22"/>
                <w:rtl/>
              </w:rPr>
              <w:t>512200502</w:t>
            </w:r>
            <w:bookmarkStart w:id="0" w:name="_GoBack"/>
            <w:bookmarkEnd w:id="0"/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22867" w:rsidRPr="00AF57E9" w:rsidRDefault="009E489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600,000</w:t>
            </w:r>
            <w:r w:rsidR="003C4F4D" w:rsidRPr="006E0B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</w:t>
            </w:r>
            <w:r w:rsidR="006E0BC9" w:rsidRPr="006E0B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6C120B" w:rsidP="006C120B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01/01/2024-31/12/2024</w:t>
            </w:r>
          </w:p>
        </w:tc>
      </w:tr>
    </w:tbl>
    <w:p w:rsidR="00222867" w:rsidRPr="00AF57E9" w:rsidRDefault="00E50D9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E50D9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E50D9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FD48B2" w:rsidRDefault="00C70AF8" w:rsidP="005A42A7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למיטב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ידיעתי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D48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אורקל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מסוגלת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לספק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D48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רישוי, תמיכה ועדכונים שוטפים למוצרי אורקל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הדרושים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למשרד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לרבות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בלעדי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מומחי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תוכן</w:t>
            </w:r>
            <w:r w:rsidR="005A42A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proofErr w:type="spellStart"/>
            <w:r w:rsidR="005A42A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שיורתי</w:t>
            </w:r>
            <w:proofErr w:type="spellEnd"/>
            <w:r w:rsidR="005A42A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ענן למערכת קול הבריאות (סביבות </w:t>
            </w:r>
            <w:proofErr w:type="spellStart"/>
            <w:r w:rsidR="005A42A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נומוכות</w:t>
            </w:r>
            <w:proofErr w:type="spellEnd"/>
            <w:r w:rsidR="005A42A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וגישה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למאגרי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לתקלות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הידועות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לחברה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גישה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עליה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מתבססת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רוב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היכולת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מענה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לתקלות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).</w:t>
            </w:r>
          </w:p>
        </w:tc>
      </w:tr>
    </w:tbl>
    <w:p w:rsidR="00222867" w:rsidRPr="00AF57E9" w:rsidRDefault="00E50D9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E50D9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C4F4D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763CE" w:rsidP="005763C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763CE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3C622E4" wp14:editId="64F01017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E50D94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F22AFD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9E0515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42545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452" cy="42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DF" w:rsidRDefault="00E501DF">
      <w:r>
        <w:separator/>
      </w:r>
    </w:p>
  </w:endnote>
  <w:endnote w:type="continuationSeparator" w:id="0">
    <w:p w:rsidR="00E501DF" w:rsidRDefault="00E5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50D94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50D94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E50D9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E50D9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DF" w:rsidRDefault="00E501DF">
      <w:r>
        <w:separator/>
      </w:r>
    </w:p>
  </w:footnote>
  <w:footnote w:type="continuationSeparator" w:id="0">
    <w:p w:rsidR="00E501DF" w:rsidRDefault="00E5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50D9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E50D9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E50D9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E50D9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50D9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E50D9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E50D9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E0E7A"/>
    <w:multiLevelType w:val="multilevel"/>
    <w:tmpl w:val="0409001D"/>
    <w:numStyleLink w:val="SolelBulletList1"/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4DC9"/>
    <w:rsid w:val="00126956"/>
    <w:rsid w:val="001B27BD"/>
    <w:rsid w:val="002D5C29"/>
    <w:rsid w:val="00336CDD"/>
    <w:rsid w:val="003C4F4D"/>
    <w:rsid w:val="00445B5E"/>
    <w:rsid w:val="004A4352"/>
    <w:rsid w:val="004D03AD"/>
    <w:rsid w:val="004E0B2C"/>
    <w:rsid w:val="00514ED8"/>
    <w:rsid w:val="00572407"/>
    <w:rsid w:val="005763CE"/>
    <w:rsid w:val="005A42A7"/>
    <w:rsid w:val="005F1FBD"/>
    <w:rsid w:val="006401F5"/>
    <w:rsid w:val="00675430"/>
    <w:rsid w:val="006C120B"/>
    <w:rsid w:val="006E0BC9"/>
    <w:rsid w:val="007548B0"/>
    <w:rsid w:val="007C4A53"/>
    <w:rsid w:val="007E68A4"/>
    <w:rsid w:val="008B4868"/>
    <w:rsid w:val="00992F07"/>
    <w:rsid w:val="00994D39"/>
    <w:rsid w:val="009B6B29"/>
    <w:rsid w:val="009E0515"/>
    <w:rsid w:val="009E489F"/>
    <w:rsid w:val="009F7FB7"/>
    <w:rsid w:val="00AB5441"/>
    <w:rsid w:val="00B07843"/>
    <w:rsid w:val="00B53C37"/>
    <w:rsid w:val="00B85624"/>
    <w:rsid w:val="00C43315"/>
    <w:rsid w:val="00C70AF8"/>
    <w:rsid w:val="00D33606"/>
    <w:rsid w:val="00DC2FEF"/>
    <w:rsid w:val="00E378F5"/>
    <w:rsid w:val="00E501DF"/>
    <w:rsid w:val="00E50D94"/>
    <w:rsid w:val="00E630D4"/>
    <w:rsid w:val="00E8203D"/>
    <w:rsid w:val="00F15B21"/>
    <w:rsid w:val="00F22AFD"/>
    <w:rsid w:val="00F4131E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86610-E82C-426D-9030-ACA8C765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432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3</cp:revision>
  <dcterms:created xsi:type="dcterms:W3CDTF">2023-10-26T10:09:00Z</dcterms:created>
  <dcterms:modified xsi:type="dcterms:W3CDTF">2023-10-26T10:38:00Z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